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1D024" w14:textId="2E3B44BB" w:rsidR="00617138" w:rsidRPr="00644535" w:rsidRDefault="00617138" w:rsidP="00644535">
      <w:pPr>
        <w:jc w:val="center"/>
        <w:rPr>
          <w:b/>
          <w:bCs/>
          <w:sz w:val="32"/>
          <w:szCs w:val="32"/>
        </w:rPr>
      </w:pPr>
      <w:r w:rsidRPr="00644535">
        <w:rPr>
          <w:b/>
          <w:bCs/>
          <w:sz w:val="36"/>
          <w:szCs w:val="36"/>
        </w:rPr>
        <w:t>CRKDR</w:t>
      </w:r>
      <w:r w:rsidR="00644535">
        <w:rPr>
          <w:b/>
          <w:bCs/>
          <w:sz w:val="32"/>
          <w:szCs w:val="32"/>
        </w:rPr>
        <w:br/>
      </w:r>
      <w:r w:rsidRPr="00617138">
        <w:rPr>
          <w:b/>
          <w:bCs/>
          <w:sz w:val="32"/>
          <w:szCs w:val="32"/>
        </w:rPr>
        <w:t>CANDIDATURE A</w:t>
      </w:r>
      <w:r w:rsidR="00582498">
        <w:rPr>
          <w:b/>
          <w:bCs/>
          <w:sz w:val="32"/>
          <w:szCs w:val="32"/>
        </w:rPr>
        <w:t xml:space="preserve"> LA REPRESENTATION DES ASSOCIATIONS</w:t>
      </w:r>
      <w:r>
        <w:rPr>
          <w:b/>
          <w:bCs/>
          <w:sz w:val="32"/>
          <w:szCs w:val="32"/>
        </w:rPr>
        <w:br/>
      </w:r>
      <w:r w:rsidRPr="00644535">
        <w:rPr>
          <w:rStyle w:val="Sous-titreCar"/>
          <w:sz w:val="24"/>
          <w:szCs w:val="24"/>
        </w:rPr>
        <w:t>Commission Régionale Kendo et Disciplines Rattachées</w:t>
      </w:r>
      <w:r>
        <w:rPr>
          <w:b/>
          <w:bCs/>
          <w:sz w:val="32"/>
          <w:szCs w:val="32"/>
        </w:rPr>
        <w:br/>
      </w:r>
      <w:r w:rsidRPr="00644535">
        <w:t>Olympiade 2020.2024</w:t>
      </w:r>
    </w:p>
    <w:p w14:paraId="71E3085E" w14:textId="3E1DEA79" w:rsidR="00617138" w:rsidRDefault="00617138" w:rsidP="00617138">
      <w:r w:rsidRPr="00EE223C">
        <w:rPr>
          <w:rFonts w:ascii="Calibri" w:hAnsi="Calibri" w:cs="Calibri"/>
          <w:sz w:val="28"/>
          <w:szCs w:val="28"/>
        </w:rPr>
        <w:sym w:font="Wingdings 2" w:char="F035"/>
      </w:r>
      <w:r>
        <w:t xml:space="preserve"> </w:t>
      </w:r>
      <w:r w:rsidRPr="00617138">
        <w:rPr>
          <w:b/>
          <w:bCs/>
          <w:sz w:val="24"/>
          <w:szCs w:val="24"/>
        </w:rPr>
        <w:t>CANDIDAT A</w:t>
      </w:r>
      <w:r w:rsidR="00582498">
        <w:rPr>
          <w:b/>
          <w:bCs/>
          <w:sz w:val="24"/>
          <w:szCs w:val="24"/>
        </w:rPr>
        <w:t xml:space="preserve"> LA REPRESENTATION DES ASSOCIATIONS</w:t>
      </w:r>
      <w:r w:rsidRPr="00617138">
        <w:rPr>
          <w:sz w:val="24"/>
          <w:szCs w:val="24"/>
        </w:rPr>
        <w:t xml:space="preserve">  </w:t>
      </w:r>
      <w:r>
        <w:br/>
      </w:r>
      <w:r w:rsidRPr="00617138">
        <w:rPr>
          <w:i/>
          <w:iCs/>
        </w:rPr>
        <w:t>Conditions d’éligibilité Règlement Particulier CNKDR &gt; Titre III, Article 6</w:t>
      </w:r>
      <w:r w:rsidRPr="00617138">
        <w:rPr>
          <w:i/>
          <w:iCs/>
        </w:rPr>
        <w:tab/>
      </w:r>
      <w:r>
        <w:tab/>
      </w:r>
    </w:p>
    <w:p w14:paraId="5C1ADC7B" w14:textId="0374B4B4" w:rsidR="00617138" w:rsidRDefault="00617138" w:rsidP="00617138">
      <w:pPr>
        <w:pBdr>
          <w:bottom w:val="single" w:sz="12" w:space="1" w:color="auto"/>
        </w:pBdr>
      </w:pPr>
      <w:r w:rsidRPr="00617138">
        <w:rPr>
          <w:b/>
          <w:bCs/>
        </w:rPr>
        <w:t>NOMBRE DE POSTES A POUVOIR &gt;</w:t>
      </w:r>
      <w:r>
        <w:t xml:space="preserve"> </w:t>
      </w:r>
      <w:r w:rsidR="00582498">
        <w:t>5 (dont un poste réservé pour le président de la CRKDR)</w:t>
      </w:r>
    </w:p>
    <w:p w14:paraId="153BB583" w14:textId="6F982DAE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617138">
        <w:rPr>
          <w:rFonts w:ascii="Calibri" w:hAnsi="Calibri" w:cs="Calibri"/>
          <w:sz w:val="20"/>
          <w:szCs w:val="20"/>
        </w:rPr>
        <w:t>Nom</w:t>
      </w:r>
      <w:r w:rsidRPr="00617138">
        <w:rPr>
          <w:rFonts w:ascii="Calibri" w:hAnsi="Calibri" w:cs="Calibri"/>
          <w:sz w:val="16"/>
          <w:szCs w:val="16"/>
        </w:rPr>
        <w:tab/>
      </w:r>
      <w:r w:rsidRPr="00617138">
        <w:rPr>
          <w:rFonts w:ascii="Calibri" w:hAnsi="Calibri" w:cs="Calibri"/>
          <w:sz w:val="20"/>
          <w:szCs w:val="20"/>
        </w:rPr>
        <w:t>Prénom</w:t>
      </w:r>
      <w:r w:rsidRPr="00617138">
        <w:rPr>
          <w:rFonts w:ascii="Calibri" w:hAnsi="Calibri" w:cs="Calibri"/>
          <w:sz w:val="16"/>
          <w:szCs w:val="16"/>
        </w:rPr>
        <w:tab/>
      </w:r>
    </w:p>
    <w:p w14:paraId="6A57C168" w14:textId="6083CD72" w:rsidR="00617138" w:rsidRPr="003D1628" w:rsidRDefault="00617138" w:rsidP="00617138">
      <w:pPr>
        <w:tabs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Adresse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75A6D24D" w14:textId="3B6D8793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i/>
          <w:iCs/>
          <w:sz w:val="20"/>
          <w:szCs w:val="20"/>
        </w:rPr>
      </w:pPr>
      <w:r w:rsidRPr="003D1628">
        <w:rPr>
          <w:rFonts w:ascii="Calibri" w:hAnsi="Calibri" w:cs="Calibri"/>
          <w:i/>
          <w:iCs/>
          <w:sz w:val="20"/>
          <w:szCs w:val="20"/>
        </w:rPr>
        <w:t>Code postal</w:t>
      </w:r>
      <w:r w:rsidRPr="003D1628">
        <w:rPr>
          <w:rFonts w:ascii="Calibri" w:hAnsi="Calibri" w:cs="Calibri"/>
          <w:iCs/>
          <w:sz w:val="16"/>
          <w:szCs w:val="16"/>
        </w:rPr>
        <w:tab/>
      </w:r>
      <w:r w:rsidRPr="003D1628">
        <w:rPr>
          <w:rFonts w:ascii="Calibri" w:hAnsi="Calibri" w:cs="Calibri"/>
          <w:i/>
          <w:iCs/>
          <w:sz w:val="20"/>
          <w:szCs w:val="20"/>
        </w:rPr>
        <w:t>Ville</w:t>
      </w:r>
      <w:r w:rsidRPr="003D1628">
        <w:rPr>
          <w:rFonts w:ascii="Calibri" w:hAnsi="Calibri" w:cs="Calibri"/>
          <w:iCs/>
          <w:sz w:val="16"/>
          <w:szCs w:val="16"/>
        </w:rPr>
        <w:tab/>
      </w:r>
    </w:p>
    <w:p w14:paraId="4B28DA94" w14:textId="73F6E139" w:rsidR="00617138" w:rsidRPr="00617138" w:rsidRDefault="00617138" w:rsidP="00617138">
      <w:pPr>
        <w:tabs>
          <w:tab w:val="left" w:leader="dot" w:pos="5040"/>
          <w:tab w:val="right" w:leader="underscore" w:pos="9900"/>
        </w:tabs>
        <w:jc w:val="both"/>
        <w:rPr>
          <w:rFonts w:ascii="Calibri" w:hAnsi="Calibri" w:cs="Calibri"/>
          <w:sz w:val="28"/>
          <w:szCs w:val="28"/>
        </w:rPr>
      </w:pPr>
      <w:r w:rsidRPr="003D1628">
        <w:rPr>
          <w:rFonts w:ascii="Calibri" w:hAnsi="Calibri" w:cs="Calibri"/>
          <w:bCs/>
          <w:sz w:val="20"/>
          <w:szCs w:val="20"/>
        </w:rPr>
        <w:t>Nationalité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Sexe</w:t>
      </w:r>
      <w:r w:rsidRPr="003D1628">
        <w:rPr>
          <w:rFonts w:ascii="Calibri" w:hAnsi="Calibri" w:cs="Calibri"/>
          <w:sz w:val="20"/>
          <w:szCs w:val="20"/>
        </w:rPr>
        <w:t xml:space="preserve">     F </w:t>
      </w:r>
      <w:r w:rsidRPr="00E06B0E">
        <w:rPr>
          <w:rFonts w:ascii="Calibri" w:hAnsi="Calibri" w:cs="Calibri"/>
          <w:sz w:val="28"/>
          <w:szCs w:val="28"/>
        </w:rPr>
        <w:sym w:font="Wingdings 2" w:char="F02A"/>
      </w:r>
      <w:r w:rsidRPr="003D1628">
        <w:rPr>
          <w:rFonts w:ascii="Calibri" w:hAnsi="Calibri" w:cs="Calibri"/>
          <w:sz w:val="20"/>
          <w:szCs w:val="20"/>
        </w:rPr>
        <w:t xml:space="preserve">        M</w:t>
      </w:r>
      <w:r>
        <w:rPr>
          <w:rFonts w:ascii="Calibri" w:hAnsi="Calibri" w:cs="Calibri"/>
          <w:sz w:val="20"/>
          <w:szCs w:val="20"/>
        </w:rPr>
        <w:t xml:space="preserve"> </w:t>
      </w:r>
      <w:r w:rsidRPr="00E06B0E">
        <w:rPr>
          <w:rFonts w:ascii="Calibri" w:hAnsi="Calibri" w:cs="Calibri"/>
          <w:sz w:val="28"/>
          <w:szCs w:val="28"/>
        </w:rPr>
        <w:sym w:font="Wingdings 2" w:char="F02A"/>
      </w:r>
    </w:p>
    <w:p w14:paraId="7D655009" w14:textId="1B0B296F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Tél Dom</w:t>
      </w:r>
      <w:r w:rsidR="00483139">
        <w:rPr>
          <w:rFonts w:ascii="Calibri" w:hAnsi="Calibri" w:cs="Calibri"/>
          <w:bCs/>
          <w:sz w:val="20"/>
          <w:szCs w:val="20"/>
        </w:rPr>
        <w:t xml:space="preserve"> 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Tél Bureau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00AE5E24" w14:textId="54F101B3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Fax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Portable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04BE1458" w14:textId="5553A465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bCs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Courriel</w:t>
      </w:r>
      <w:r w:rsidRPr="003D1628">
        <w:rPr>
          <w:rFonts w:ascii="Calibri" w:hAnsi="Calibri" w:cs="Calibri"/>
          <w:bCs/>
          <w:sz w:val="16"/>
          <w:szCs w:val="16"/>
        </w:rPr>
        <w:tab/>
      </w:r>
      <w:r w:rsidRPr="003D1628">
        <w:rPr>
          <w:rFonts w:ascii="Calibri" w:hAnsi="Calibri" w:cs="Calibri"/>
          <w:bCs/>
        </w:rPr>
        <w:t>@</w:t>
      </w:r>
      <w:r w:rsidRPr="003D1628">
        <w:rPr>
          <w:rFonts w:ascii="Calibri" w:hAnsi="Calibri" w:cs="Calibri"/>
          <w:bCs/>
          <w:sz w:val="16"/>
          <w:szCs w:val="16"/>
        </w:rPr>
        <w:tab/>
      </w:r>
    </w:p>
    <w:p w14:paraId="440E1F89" w14:textId="0D35BD1B" w:rsidR="00617138" w:rsidRPr="003D162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3D1628">
        <w:rPr>
          <w:rFonts w:ascii="Calibri" w:hAnsi="Calibri" w:cs="Calibri"/>
          <w:bCs/>
          <w:sz w:val="20"/>
          <w:szCs w:val="20"/>
        </w:rPr>
        <w:t>Date de naissance</w:t>
      </w:r>
      <w:r w:rsidRPr="003D1628">
        <w:rPr>
          <w:rFonts w:ascii="Calibri" w:hAnsi="Calibri" w:cs="Calibri"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Lieu</w:t>
      </w:r>
      <w:r w:rsidRPr="003D1628">
        <w:rPr>
          <w:rFonts w:ascii="Calibri" w:hAnsi="Calibri" w:cs="Calibri"/>
          <w:sz w:val="16"/>
          <w:szCs w:val="16"/>
        </w:rPr>
        <w:tab/>
      </w:r>
    </w:p>
    <w:p w14:paraId="638AE264" w14:textId="7B6408A3" w:rsidR="00617138" w:rsidRPr="00617138" w:rsidRDefault="00617138" w:rsidP="00617138">
      <w:pPr>
        <w:tabs>
          <w:tab w:val="left" w:leader="dot" w:pos="5040"/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3D1628">
        <w:rPr>
          <w:rFonts w:ascii="Calibri" w:hAnsi="Calibri" w:cs="Calibri"/>
          <w:bCs/>
          <w:sz w:val="20"/>
          <w:szCs w:val="20"/>
        </w:rPr>
        <w:t>Profession</w:t>
      </w:r>
      <w:r w:rsidRPr="003D1628">
        <w:rPr>
          <w:rFonts w:ascii="Calibri" w:hAnsi="Calibri" w:cs="Calibri"/>
          <w:bCs/>
          <w:sz w:val="16"/>
          <w:szCs w:val="16"/>
        </w:rPr>
        <w:tab/>
      </w:r>
      <w:r w:rsidRPr="003D1628">
        <w:rPr>
          <w:rFonts w:ascii="Calibri" w:hAnsi="Calibri" w:cs="Calibri"/>
          <w:bCs/>
          <w:sz w:val="20"/>
          <w:szCs w:val="20"/>
        </w:rPr>
        <w:t>Employeur actuel</w:t>
      </w:r>
      <w:r w:rsidRPr="003D1628">
        <w:rPr>
          <w:rFonts w:ascii="Calibri" w:hAnsi="Calibri" w:cs="Calibri"/>
          <w:bCs/>
          <w:sz w:val="16"/>
          <w:szCs w:val="16"/>
        </w:rPr>
        <w:tab/>
      </w:r>
    </w:p>
    <w:p w14:paraId="67B67250" w14:textId="7AC7714C" w:rsidR="00617138" w:rsidRPr="00644535" w:rsidRDefault="00617138" w:rsidP="00644535">
      <w:pPr>
        <w:shd w:val="clear" w:color="auto" w:fill="D9D9D9"/>
        <w:tabs>
          <w:tab w:val="left" w:leader="dot" w:pos="3420"/>
          <w:tab w:val="left" w:leader="dot" w:pos="6300"/>
          <w:tab w:val="right" w:leader="dot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CLUB ET GRADE ACTUELS</w:t>
      </w:r>
      <w:r w:rsidR="00644535">
        <w:rPr>
          <w:rFonts w:ascii="Calibri" w:hAnsi="Calibri" w:cs="Calibri"/>
          <w:b/>
          <w:bCs/>
          <w:sz w:val="20"/>
          <w:szCs w:val="20"/>
        </w:rPr>
        <w:br/>
      </w:r>
      <w:r w:rsidRPr="00644535">
        <w:rPr>
          <w:rFonts w:ascii="Calibri" w:hAnsi="Calibri" w:cs="Calibri"/>
          <w:bCs/>
          <w:i/>
          <w:iCs/>
          <w:sz w:val="18"/>
          <w:szCs w:val="18"/>
        </w:rPr>
        <w:t>Ceinture noire (</w:t>
      </w:r>
      <w:proofErr w:type="spellStart"/>
      <w:r w:rsidRPr="00644535">
        <w:rPr>
          <w:rFonts w:ascii="Calibri" w:hAnsi="Calibri" w:cs="Calibri"/>
          <w:bCs/>
          <w:i/>
          <w:iCs/>
          <w:sz w:val="18"/>
          <w:szCs w:val="18"/>
        </w:rPr>
        <w:t>Yudansha</w:t>
      </w:r>
      <w:proofErr w:type="spellEnd"/>
      <w:r w:rsidRPr="00644535">
        <w:rPr>
          <w:rFonts w:ascii="Calibri" w:hAnsi="Calibri" w:cs="Calibri"/>
          <w:bCs/>
          <w:i/>
          <w:iCs/>
          <w:sz w:val="18"/>
          <w:szCs w:val="18"/>
        </w:rPr>
        <w:t>) obligatoire</w:t>
      </w:r>
    </w:p>
    <w:p w14:paraId="138FFAE5" w14:textId="2F3079FB" w:rsidR="00617138" w:rsidRDefault="00617138" w:rsidP="00617138">
      <w:pPr>
        <w:tabs>
          <w:tab w:val="left" w:leader="dot" w:pos="3420"/>
          <w:tab w:val="left" w:leader="dot" w:pos="630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DISCIPLINE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CLUB ACTUEL</w:t>
      </w:r>
      <w:r w:rsidRPr="00EE223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GRADE ACTUEL</w:t>
      </w:r>
      <w:r>
        <w:rPr>
          <w:rFonts w:ascii="Calibri" w:hAnsi="Calibri" w:cs="Calibri"/>
          <w:sz w:val="20"/>
          <w:szCs w:val="20"/>
        </w:rPr>
        <w:tab/>
      </w:r>
    </w:p>
    <w:p w14:paraId="22287E8A" w14:textId="4DF96213" w:rsidR="00617138" w:rsidRDefault="00617138" w:rsidP="00617138">
      <w:pPr>
        <w:tabs>
          <w:tab w:val="left" w:leader="dot" w:pos="3420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N° licence 2015.2016</w:t>
      </w:r>
      <w:r w:rsidRPr="00370543">
        <w:rPr>
          <w:rFonts w:ascii="Calibri" w:hAnsi="Calibri" w:cs="Calibri"/>
          <w:sz w:val="20"/>
          <w:szCs w:val="20"/>
        </w:rPr>
        <w:tab/>
      </w:r>
      <w:r w:rsidR="00644535">
        <w:rPr>
          <w:rFonts w:ascii="Calibri" w:hAnsi="Calibri" w:cs="Calibri"/>
          <w:sz w:val="20"/>
          <w:szCs w:val="20"/>
        </w:rPr>
        <w:t>(</w:t>
      </w:r>
      <w:r w:rsidRPr="00370543">
        <w:rPr>
          <w:rFonts w:ascii="Calibri" w:hAnsi="Calibri" w:cs="Calibri"/>
          <w:b/>
          <w:sz w:val="20"/>
          <w:szCs w:val="20"/>
        </w:rPr>
        <w:t>Obligatoire</w:t>
      </w:r>
      <w:r w:rsidR="00644535">
        <w:rPr>
          <w:rFonts w:ascii="Calibri" w:hAnsi="Calibri" w:cs="Calibri"/>
          <w:b/>
          <w:sz w:val="20"/>
          <w:szCs w:val="20"/>
        </w:rPr>
        <w:t>)</w:t>
      </w:r>
    </w:p>
    <w:p w14:paraId="664ED934" w14:textId="0BB0CAB4" w:rsidR="00617138" w:rsidRDefault="00617138" w:rsidP="00617138">
      <w:pPr>
        <w:tabs>
          <w:tab w:val="left" w:leader="dot" w:pos="5103"/>
          <w:tab w:val="right" w:leader="dot" w:pos="9900"/>
        </w:tabs>
        <w:jc w:val="both"/>
        <w:rPr>
          <w:rFonts w:ascii="Calibri" w:hAnsi="Calibri" w:cs="Calibri"/>
          <w:sz w:val="20"/>
          <w:szCs w:val="20"/>
        </w:rPr>
      </w:pPr>
      <w:r w:rsidRPr="00EE223C">
        <w:rPr>
          <w:rFonts w:ascii="Calibri" w:hAnsi="Calibri" w:cs="Calibri"/>
          <w:sz w:val="20"/>
          <w:szCs w:val="20"/>
        </w:rPr>
        <w:t>Date d’obtention</w:t>
      </w:r>
      <w:r>
        <w:rPr>
          <w:rFonts w:ascii="Calibri" w:hAnsi="Calibri" w:cs="Calibri"/>
          <w:sz w:val="20"/>
          <w:szCs w:val="20"/>
        </w:rPr>
        <w:t xml:space="preserve"> du dernier grade</w:t>
      </w:r>
      <w:r w:rsidRPr="00EE223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Lieu d’obtention du dernier grade</w:t>
      </w:r>
      <w:r>
        <w:rPr>
          <w:rFonts w:ascii="Calibri" w:hAnsi="Calibri" w:cs="Calibri"/>
          <w:sz w:val="20"/>
          <w:szCs w:val="20"/>
        </w:rPr>
        <w:tab/>
      </w:r>
    </w:p>
    <w:p w14:paraId="3F811DB9" w14:textId="77777777" w:rsidR="00617138" w:rsidRPr="00E06B0E" w:rsidRDefault="00617138" w:rsidP="00617138">
      <w:pPr>
        <w:shd w:val="clear" w:color="auto" w:fill="D9D9D9"/>
        <w:tabs>
          <w:tab w:val="left" w:leader="underscore" w:pos="5040"/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 w:rsidRPr="00E06B0E"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z w:val="20"/>
          <w:szCs w:val="20"/>
        </w:rPr>
        <w:t xml:space="preserve">ONCTION(S) ACTUELLE(S) AU SEIN DE LA CRKDR </w:t>
      </w:r>
    </w:p>
    <w:p w14:paraId="177B81CA" w14:textId="1A8BD0CB" w:rsidR="00617138" w:rsidRPr="00151A7C" w:rsidRDefault="00617138" w:rsidP="00151A7C">
      <w:pPr>
        <w:tabs>
          <w:tab w:val="left" w:leader="underscore" w:pos="5040"/>
          <w:tab w:val="right" w:leader="underscore" w:pos="9900"/>
        </w:tabs>
        <w:jc w:val="both"/>
        <w:rPr>
          <w:rFonts w:ascii="Calibri" w:hAnsi="Calibri" w:cs="Calibri"/>
          <w:sz w:val="20"/>
          <w:szCs w:val="20"/>
        </w:rPr>
      </w:pP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CLUB</w:t>
      </w:r>
      <w:r w:rsidR="00151A7C">
        <w:rPr>
          <w:rFonts w:ascii="Calibri" w:hAnsi="Calibri" w:cs="Calibri"/>
          <w:sz w:val="20"/>
          <w:szCs w:val="20"/>
        </w:rPr>
        <w:t xml:space="preserve"> </w:t>
      </w:r>
      <w:r w:rsidRPr="00EE223C">
        <w:rPr>
          <w:rFonts w:ascii="Calibri" w:hAnsi="Calibri" w:cs="Calibri"/>
          <w:iCs/>
          <w:sz w:val="20"/>
          <w:szCs w:val="20"/>
        </w:rPr>
        <w:t>Nom du club</w:t>
      </w:r>
      <w:r w:rsidR="00151A7C">
        <w:rPr>
          <w:rFonts w:ascii="Calibri" w:hAnsi="Calibri" w:cs="Calibri"/>
          <w:iCs/>
          <w:sz w:val="20"/>
          <w:szCs w:val="20"/>
        </w:rPr>
        <w:t>………………………………………………..</w:t>
      </w:r>
      <w:proofErr w:type="spellStart"/>
      <w:r w:rsidRPr="00EE223C">
        <w:rPr>
          <w:rFonts w:ascii="Calibri" w:hAnsi="Calibri" w:cs="Calibri"/>
          <w:iCs/>
          <w:sz w:val="20"/>
          <w:szCs w:val="20"/>
        </w:rPr>
        <w:t>N°Affiliation</w:t>
      </w:r>
      <w:proofErr w:type="spellEnd"/>
      <w:r>
        <w:rPr>
          <w:rFonts w:ascii="Calibri" w:hAnsi="Calibri" w:cs="Calibri"/>
          <w:iCs/>
          <w:sz w:val="20"/>
          <w:szCs w:val="20"/>
        </w:rPr>
        <w:t>………………………………………………………………</w:t>
      </w:r>
      <w:r w:rsidR="00644535">
        <w:rPr>
          <w:rFonts w:ascii="Calibri" w:hAnsi="Calibri" w:cs="Calibri"/>
          <w:iCs/>
          <w:sz w:val="20"/>
          <w:szCs w:val="20"/>
        </w:rPr>
        <w:br/>
      </w:r>
      <w:r w:rsidRPr="00EE223C">
        <w:rPr>
          <w:rFonts w:ascii="Calibri" w:hAnsi="Calibri" w:cs="Calibri"/>
          <w:iCs/>
          <w:sz w:val="20"/>
          <w:szCs w:val="20"/>
        </w:rPr>
        <w:t>Fonction(s)</w:t>
      </w:r>
      <w:r w:rsidR="00151A7C">
        <w:rPr>
          <w:rFonts w:ascii="Calibri" w:hAnsi="Calibri" w:cs="Calibri"/>
          <w:iCs/>
          <w:sz w:val="20"/>
          <w:szCs w:val="20"/>
        </w:rPr>
        <w:t>………………………………………………………………………..</w:t>
      </w:r>
      <w:r w:rsidR="00151A7C">
        <w:rPr>
          <w:rFonts w:ascii="Calibri" w:hAnsi="Calibri" w:cs="Calibri"/>
          <w:iCs/>
          <w:sz w:val="20"/>
          <w:szCs w:val="20"/>
        </w:rPr>
        <w:br/>
      </w: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REGIONAL</w:t>
      </w:r>
      <w:r w:rsidR="00151A7C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2BAABC8B" w14:textId="6352734D" w:rsidR="00617138" w:rsidRDefault="00617138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16"/>
          <w:szCs w:val="16"/>
        </w:rPr>
      </w:pPr>
      <w:r w:rsidRPr="00EE223C">
        <w:rPr>
          <w:rFonts w:ascii="Calibri" w:hAnsi="Calibri" w:cs="Calibri"/>
          <w:sz w:val="20"/>
          <w:szCs w:val="20"/>
          <w:bdr w:val="single" w:sz="4" w:space="0" w:color="auto"/>
        </w:rPr>
        <w:t>NIVEAU NATIONAL</w:t>
      </w:r>
      <w:r w:rsidR="00151A7C">
        <w:rPr>
          <w:rFonts w:ascii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1E2BD2" w14:textId="39840D87" w:rsidR="00151A7C" w:rsidRDefault="00151A7C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16"/>
          <w:szCs w:val="16"/>
        </w:rPr>
      </w:pPr>
    </w:p>
    <w:p w14:paraId="1A07BFCC" w14:textId="77777777" w:rsidR="00151A7C" w:rsidRPr="00151A7C" w:rsidRDefault="00151A7C" w:rsidP="00151A7C">
      <w:pPr>
        <w:tabs>
          <w:tab w:val="right" w:leader="underscore" w:pos="9900"/>
        </w:tabs>
        <w:jc w:val="both"/>
        <w:rPr>
          <w:rFonts w:ascii="Calibri" w:hAnsi="Calibri" w:cs="Calibri"/>
          <w:sz w:val="20"/>
          <w:szCs w:val="20"/>
          <w:bdr w:val="single" w:sz="4" w:space="0" w:color="auto"/>
        </w:rPr>
      </w:pPr>
    </w:p>
    <w:p w14:paraId="182BB6F7" w14:textId="59C20CE9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bCs/>
          <w:sz w:val="20"/>
          <w:szCs w:val="20"/>
        </w:rPr>
        <w:lastRenderedPageBreak/>
        <w:t xml:space="preserve">AUTRES FONCTION(S) BENEVOLE(S) DANS LE MONDE SPORTIF, CULTUREL OU </w:t>
      </w:r>
      <w:r w:rsidR="00582498">
        <w:rPr>
          <w:rFonts w:ascii="Calibri" w:hAnsi="Calibri" w:cs="Calibri"/>
          <w:b/>
          <w:bCs/>
          <w:sz w:val="20"/>
          <w:szCs w:val="20"/>
        </w:rPr>
        <w:t xml:space="preserve">SOCIAL </w:t>
      </w:r>
      <w:r w:rsidR="00582498" w:rsidRPr="00E06B0E">
        <w:rPr>
          <w:rFonts w:ascii="Calibri" w:hAnsi="Calibri" w:cs="Calibri"/>
          <w:b/>
          <w:bCs/>
          <w:sz w:val="20"/>
          <w:szCs w:val="20"/>
        </w:rPr>
        <w:t>(</w:t>
      </w:r>
      <w:r w:rsidRPr="00E06B0E">
        <w:rPr>
          <w:rFonts w:ascii="Calibri" w:hAnsi="Calibri" w:cs="Calibri"/>
          <w:b/>
          <w:i/>
          <w:iCs/>
          <w:sz w:val="16"/>
          <w:szCs w:val="16"/>
        </w:rPr>
        <w:t>O.M.S…)</w:t>
      </w:r>
    </w:p>
    <w:p w14:paraId="1E933BF9" w14:textId="4284D88D" w:rsidR="00644535" w:rsidRPr="00644535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sz w:val="16"/>
          <w:szCs w:val="16"/>
        </w:rPr>
      </w:pPr>
      <w:r w:rsidRPr="00EE223C">
        <w:rPr>
          <w:rFonts w:ascii="Calibri" w:hAnsi="Calibri" w:cs="Calibri"/>
          <w:sz w:val="16"/>
          <w:szCs w:val="16"/>
        </w:rPr>
        <w:tab/>
      </w:r>
    </w:p>
    <w:p w14:paraId="21B9AF37" w14:textId="2F4515AA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DANS QUEL DOMAINE SOUHAITERIEZ-VOUS TRAVAILLER AU SEIN DE LA</w:t>
      </w:r>
      <w:r w:rsidRPr="00E06B0E">
        <w:rPr>
          <w:rFonts w:ascii="Calibri" w:hAnsi="Calibri" w:cs="Calibri"/>
          <w:b/>
          <w:bCs/>
          <w:sz w:val="20"/>
          <w:szCs w:val="20"/>
        </w:rPr>
        <w:t xml:space="preserve"> CRKDR</w:t>
      </w:r>
    </w:p>
    <w:p w14:paraId="4D8EA225" w14:textId="62DC907C" w:rsidR="00644535" w:rsidRPr="00644535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EE223C">
        <w:rPr>
          <w:rFonts w:ascii="Calibri" w:hAnsi="Calibri" w:cs="Calibri"/>
          <w:bCs/>
          <w:sz w:val="16"/>
          <w:szCs w:val="16"/>
        </w:rPr>
        <w:tab/>
      </w:r>
    </w:p>
    <w:p w14:paraId="3CEE183C" w14:textId="429FE21A" w:rsidR="00644535" w:rsidRPr="00644535" w:rsidRDefault="00644535" w:rsidP="00644535">
      <w:pPr>
        <w:shd w:val="clear" w:color="auto" w:fill="D9D9D9"/>
        <w:tabs>
          <w:tab w:val="right" w:leader="underscore" w:pos="9900"/>
        </w:tabs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QUELLES SONT VOS MOTIVATIONS POUR TRAVAILLER AU SEIN DE LA</w:t>
      </w:r>
      <w:r w:rsidRPr="00E06B0E">
        <w:rPr>
          <w:rFonts w:ascii="Calibri" w:hAnsi="Calibri" w:cs="Calibri"/>
          <w:b/>
          <w:bCs/>
          <w:sz w:val="20"/>
          <w:szCs w:val="20"/>
        </w:rPr>
        <w:t xml:space="preserve"> CRKDR</w:t>
      </w:r>
    </w:p>
    <w:p w14:paraId="4E67EAE5" w14:textId="166C5F7C" w:rsidR="00151A7C" w:rsidRDefault="00644535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  <w:r w:rsidRPr="00EE223C">
        <w:rPr>
          <w:rFonts w:ascii="Calibri" w:hAnsi="Calibri" w:cs="Calibri"/>
          <w:bCs/>
          <w:sz w:val="16"/>
          <w:szCs w:val="16"/>
        </w:rPr>
        <w:tab/>
      </w:r>
    </w:p>
    <w:p w14:paraId="6899D166" w14:textId="77777777" w:rsidR="00151A7C" w:rsidRPr="00644535" w:rsidRDefault="00151A7C" w:rsidP="00644535">
      <w:pPr>
        <w:tabs>
          <w:tab w:val="right" w:leader="dot" w:pos="9900"/>
        </w:tabs>
        <w:jc w:val="both"/>
        <w:rPr>
          <w:rFonts w:ascii="Calibri" w:hAnsi="Calibri" w:cs="Calibri"/>
          <w:bCs/>
          <w:sz w:val="16"/>
          <w:szCs w:val="16"/>
        </w:rPr>
      </w:pPr>
    </w:p>
    <w:p w14:paraId="75F167FE" w14:textId="57A87D5F" w:rsidR="00617138" w:rsidRPr="00644535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644535">
        <w:rPr>
          <w:b/>
          <w:bCs/>
        </w:rPr>
        <w:t>Je déclare sur l’honneur</w:t>
      </w:r>
    </w:p>
    <w:p w14:paraId="3F13984F" w14:textId="7723EAB2" w:rsidR="00617138" w:rsidRDefault="00644535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Être</w:t>
      </w:r>
      <w:r w:rsidR="00617138">
        <w:t xml:space="preserve"> de nationalité française, jouir de mes droits civiques, ou être de nationalité étrangère majeur(e) de 18 ans révolus – n’avoir été condamné(e) à aucune peine qui, lorsqu’elle est prononcée contre un citoyen français fait obstacle à son inscription sur les listes électorales.</w:t>
      </w:r>
    </w:p>
    <w:p w14:paraId="03945F25" w14:textId="28773743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Ne pas avoir été sanctionné d’inéligibilité pour manquement grave aux règles techniques constituant une infraction à l’esprit sportif.</w:t>
      </w:r>
    </w:p>
    <w:p w14:paraId="5F7573C0" w14:textId="005694EF" w:rsidR="00617138" w:rsidRDefault="00644535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Être</w:t>
      </w:r>
      <w:r w:rsidR="00617138">
        <w:t xml:space="preserve"> licencié à la FFJDA/CNKDR, être minimum 1er Dan (</w:t>
      </w:r>
      <w:proofErr w:type="spellStart"/>
      <w:r w:rsidR="00617138">
        <w:t>Yudansha</w:t>
      </w:r>
      <w:proofErr w:type="spellEnd"/>
      <w:r w:rsidR="00617138">
        <w:t>) et pratiquer l’une des disciplines prévues à l’Article 2 du Règlement Particulier du CNKDR.</w:t>
      </w:r>
    </w:p>
    <w:p w14:paraId="1F2267B3" w14:textId="2680C6C7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Je certifie sur l’honneur l’exactitude des renseignements ci-dessus.</w:t>
      </w:r>
    </w:p>
    <w:p w14:paraId="05F0FF72" w14:textId="5913E03A" w:rsidR="00617138" w:rsidRDefault="00617138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Fait à</w:t>
      </w:r>
      <w:r w:rsidR="00975E81">
        <w:t xml:space="preserve"> ………………………………………………………………</w:t>
      </w:r>
      <w:proofErr w:type="gramStart"/>
      <w:r w:rsidR="00975E81">
        <w:t>…….</w:t>
      </w:r>
      <w:proofErr w:type="gramEnd"/>
      <w:r w:rsidR="00975E81">
        <w:t>.,</w:t>
      </w:r>
      <w:r>
        <w:tab/>
        <w:t xml:space="preserve"> le </w:t>
      </w:r>
      <w:r w:rsidR="00975E81">
        <w:t>……/ ..…/</w:t>
      </w:r>
      <w:r>
        <w:t>2020</w:t>
      </w:r>
      <w:r>
        <w:tab/>
      </w:r>
      <w:r w:rsidRPr="00975E81">
        <w:rPr>
          <w:b/>
          <w:bCs/>
          <w:u w:val="single"/>
        </w:rPr>
        <w:t>Signature</w:t>
      </w:r>
    </w:p>
    <w:p w14:paraId="5D8A1C4B" w14:textId="0FD077E2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93C682" w14:textId="77777777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053BB6" w14:textId="77777777" w:rsidR="00975E81" w:rsidRDefault="00975E81" w:rsidP="00644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CFD314" w14:textId="70032D90" w:rsidR="00617138" w:rsidRPr="00151A7C" w:rsidRDefault="00617138" w:rsidP="00617138">
      <w:pPr>
        <w:rPr>
          <w:b/>
          <w:bCs/>
          <w:u w:val="single"/>
        </w:rPr>
      </w:pPr>
      <w:r w:rsidRPr="00151A7C">
        <w:rPr>
          <w:b/>
          <w:bCs/>
          <w:u w:val="single"/>
        </w:rPr>
        <w:t>Le dépôt de candidature peut se faire &gt;</w:t>
      </w:r>
    </w:p>
    <w:p w14:paraId="6448D692" w14:textId="4A938ED1" w:rsidR="00151A7C" w:rsidRDefault="00151A7C" w:rsidP="00617138">
      <w:pPr>
        <w:pStyle w:val="Paragraphedeliste"/>
        <w:numPr>
          <w:ilvl w:val="0"/>
          <w:numId w:val="2"/>
        </w:numPr>
      </w:pPr>
      <w:r w:rsidRPr="00151A7C">
        <w:rPr>
          <w:b/>
          <w:bCs/>
        </w:rPr>
        <w:t>Par</w:t>
      </w:r>
      <w:r w:rsidR="00617138" w:rsidRPr="00151A7C">
        <w:rPr>
          <w:b/>
          <w:bCs/>
        </w:rPr>
        <w:t xml:space="preserve"> lettre recommandée au siège de la Ligue Judo</w:t>
      </w:r>
      <w:r w:rsidR="00617138">
        <w:t xml:space="preserve"> </w:t>
      </w:r>
      <w:r w:rsidR="00617138" w:rsidRPr="00151A7C">
        <w:rPr>
          <w:i/>
          <w:iCs/>
          <w:sz w:val="20"/>
          <w:szCs w:val="20"/>
        </w:rPr>
        <w:t>(le cachet de la poste, date d’envoi, fait foi)</w:t>
      </w:r>
      <w:r w:rsidR="00617138" w:rsidRPr="00151A7C">
        <w:rPr>
          <w:sz w:val="20"/>
          <w:szCs w:val="20"/>
        </w:rPr>
        <w:t xml:space="preserve"> </w:t>
      </w:r>
    </w:p>
    <w:p w14:paraId="07D26C0C" w14:textId="77777777" w:rsidR="00151A7C" w:rsidRDefault="00151A7C" w:rsidP="00151A7C">
      <w:pPr>
        <w:pStyle w:val="Paragraphedeliste"/>
      </w:pPr>
      <w:r>
        <w:t>LIGUE GRAND EST DE JUDO</w:t>
      </w:r>
    </w:p>
    <w:p w14:paraId="79C3BCCD" w14:textId="2CA99C83" w:rsidR="00151A7C" w:rsidRDefault="00151A7C" w:rsidP="00151A7C">
      <w:pPr>
        <w:pStyle w:val="Paragraphedeliste"/>
      </w:pPr>
      <w:r>
        <w:t>Maison régionale des sports de Lorraine</w:t>
      </w:r>
    </w:p>
    <w:p w14:paraId="294EE621" w14:textId="19DACBA8" w:rsidR="00151A7C" w:rsidRDefault="00151A7C" w:rsidP="00151A7C">
      <w:pPr>
        <w:pStyle w:val="Paragraphedeliste"/>
      </w:pPr>
      <w:r>
        <w:t>13 rue Jean Moulin</w:t>
      </w:r>
    </w:p>
    <w:p w14:paraId="52DF5182" w14:textId="77777777" w:rsidR="00151A7C" w:rsidRDefault="00151A7C" w:rsidP="00151A7C">
      <w:pPr>
        <w:pStyle w:val="Paragraphedeliste"/>
      </w:pPr>
      <w:r>
        <w:t>54510 TOMBLAINE</w:t>
      </w:r>
    </w:p>
    <w:p w14:paraId="62D0CCA3" w14:textId="77777777" w:rsidR="00151A7C" w:rsidRDefault="00151A7C" w:rsidP="00151A7C">
      <w:pPr>
        <w:pStyle w:val="Paragraphedeliste"/>
      </w:pPr>
    </w:p>
    <w:p w14:paraId="73AAF240" w14:textId="595C901B" w:rsidR="00617138" w:rsidRDefault="00151A7C" w:rsidP="00617138">
      <w:pPr>
        <w:pStyle w:val="Paragraphedeliste"/>
        <w:numPr>
          <w:ilvl w:val="0"/>
          <w:numId w:val="2"/>
        </w:numPr>
      </w:pPr>
      <w:r w:rsidRPr="00151A7C">
        <w:rPr>
          <w:b/>
          <w:bCs/>
        </w:rPr>
        <w:t>P</w:t>
      </w:r>
      <w:r w:rsidR="00617138" w:rsidRPr="00151A7C">
        <w:rPr>
          <w:b/>
          <w:bCs/>
        </w:rPr>
        <w:t>ar dépôt à la Ligue</w:t>
      </w:r>
      <w:r w:rsidR="00617138">
        <w:t xml:space="preserve"> contre récépissé</w:t>
      </w:r>
    </w:p>
    <w:p w14:paraId="387C7A19" w14:textId="3655C116" w:rsidR="00B673A2" w:rsidRPr="00B673A2" w:rsidRDefault="00B673A2" w:rsidP="00B673A2"/>
    <w:sectPr w:rsidR="00B673A2" w:rsidRPr="00B673A2" w:rsidSect="00A37435">
      <w:headerReference w:type="default" r:id="rId11"/>
      <w:footerReference w:type="default" r:id="rId12"/>
      <w:pgSz w:w="11906" w:h="16838"/>
      <w:pgMar w:top="1417" w:right="1417" w:bottom="1417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F3815" w14:textId="77777777" w:rsidR="001C09D8" w:rsidRDefault="001C09D8" w:rsidP="0044487B">
      <w:pPr>
        <w:spacing w:after="0" w:line="240" w:lineRule="auto"/>
      </w:pPr>
      <w:r>
        <w:separator/>
      </w:r>
    </w:p>
  </w:endnote>
  <w:endnote w:type="continuationSeparator" w:id="0">
    <w:p w14:paraId="5B3A7DEF" w14:textId="77777777" w:rsidR="001C09D8" w:rsidRDefault="001C09D8" w:rsidP="00444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n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43C5F" w14:textId="5C30B0F0" w:rsidR="007649F0" w:rsidRDefault="00151A7C" w:rsidP="005113D6">
    <w:pPr>
      <w:pStyle w:val="Pieddepage"/>
      <w:tabs>
        <w:tab w:val="center" w:pos="5712"/>
        <w:tab w:val="left" w:pos="7546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575295" behindDoc="1" locked="0" layoutInCell="1" allowOverlap="1" wp14:anchorId="75F43C68" wp14:editId="05CF929E">
              <wp:simplePos x="0" y="0"/>
              <wp:positionH relativeFrom="column">
                <wp:posOffset>-953135</wp:posOffset>
              </wp:positionH>
              <wp:positionV relativeFrom="page">
                <wp:posOffset>9456420</wp:posOffset>
              </wp:positionV>
              <wp:extent cx="7721600" cy="139319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1600" cy="1393190"/>
                      </a:xfrm>
                      <a:prstGeom prst="rect">
                        <a:avLst/>
                      </a:prstGeom>
                      <a:solidFill>
                        <a:srgbClr val="FFB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2D038" id="Rectangle 20" o:spid="_x0000_s1026" style="position:absolute;margin-left:-75.05pt;margin-top:744.6pt;width:608pt;height:109.7pt;z-index:-2517411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" fillcolor="#ffb300" stroked="f" strokeweight="2pt">
              <w10:wrap anchory="page"/>
            </v:rect>
          </w:pict>
        </mc:Fallback>
      </mc:AlternateContent>
    </w:r>
    <w:r w:rsidR="008C77E0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75F43C66" wp14:editId="0BECF6B4">
              <wp:simplePos x="0" y="0"/>
              <wp:positionH relativeFrom="margin">
                <wp:posOffset>-747395</wp:posOffset>
              </wp:positionH>
              <wp:positionV relativeFrom="page">
                <wp:posOffset>9624060</wp:posOffset>
              </wp:positionV>
              <wp:extent cx="5676900" cy="792480"/>
              <wp:effectExtent l="0" t="0" r="0" b="0"/>
              <wp:wrapTopAndBottom/>
              <wp:docPr id="17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6900" cy="792480"/>
                        <a:chOff x="1188947" y="690152"/>
                        <a:chExt cx="4950300" cy="792581"/>
                      </a:xfrm>
                    </wpg:grpSpPr>
                    <wps:wsp>
                      <wps:cNvPr id="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88947" y="690152"/>
                          <a:ext cx="1460607" cy="792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8794A" w14:textId="66AB17FE" w:rsidR="00432695" w:rsidRPr="002F7911" w:rsidRDefault="00432695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LIGUE GRAND EST DE JUDO</w:t>
                            </w:r>
                          </w:p>
                          <w:p w14:paraId="75F43C7C" w14:textId="52D81A5E" w:rsidR="005113D6" w:rsidRPr="002F7911" w:rsidRDefault="00790F72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Siège</w:t>
                            </w:r>
                            <w:r w:rsidR="005113D6"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 xml:space="preserve"> de Tomblaine</w:t>
                            </w:r>
                          </w:p>
                          <w:p w14:paraId="75F43C7D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13 rue Jean Moulin</w:t>
                            </w:r>
                          </w:p>
                          <w:p w14:paraId="75F43C7E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54510 TOMBLAINE</w:t>
                            </w:r>
                          </w:p>
                          <w:p w14:paraId="75F43C7F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03 83 18 87 64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2381372" y="819712"/>
                          <a:ext cx="1402816" cy="58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43C80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rFonts w:ascii="Cocon" w:hAnsi="Cocon"/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rFonts w:ascii="Cocon" w:hAnsi="Cocon"/>
                                <w:b/>
                                <w:bCs/>
                              </w:rPr>
                              <w:t>Antenne de Strasbourg</w:t>
                            </w:r>
                          </w:p>
                          <w:p w14:paraId="75F43C81" w14:textId="3ADEA41C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4 rue Jean Mentelin</w:t>
                            </w:r>
                          </w:p>
                          <w:p w14:paraId="75F43C82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67035 STRASBOURG CEDEX</w:t>
                            </w:r>
                          </w:p>
                          <w:p w14:paraId="75F43C83" w14:textId="77777777" w:rsidR="005113D6" w:rsidRPr="002F7911" w:rsidRDefault="005113D6" w:rsidP="00825F57">
                            <w:pPr>
                              <w:pStyle w:val="En-tteetpieddepage"/>
                              <w:rPr>
                                <w:b/>
                                <w:bCs/>
                              </w:rPr>
                            </w:pPr>
                            <w:r w:rsidRPr="002F7911">
                              <w:rPr>
                                <w:b/>
                                <w:bCs/>
                              </w:rPr>
                              <w:t>03 88 26 94 11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 descr="C:\Users\Emma\Google Drive\PRO\COE\CLIENTS\LIGUE GRAND EST JUDO\RECEPT\LOGO_Adidas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742" y="705394"/>
                          <a:ext cx="61150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F43C66" id="Groupe 17" o:spid="_x0000_s1026" style="position:absolute;margin-left:-58.85pt;margin-top:757.8pt;width:447pt;height:62.4pt;z-index:251743232;mso-position-horizontal-relative:margin;mso-position-vertical-relative:page;mso-width-relative:margin;mso-height-relative:margin" coordorigin="11889,6901" coordsize="49503,7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11889;top:6901;width:14606;height:7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4778794A" w14:textId="66AB17FE" w:rsidR="00432695" w:rsidRPr="002F7911" w:rsidRDefault="00432695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LIGUE GRAND EST DE JUDO</w:t>
                      </w:r>
                    </w:p>
                    <w:p w14:paraId="75F43C7C" w14:textId="52D81A5E" w:rsidR="005113D6" w:rsidRPr="002F7911" w:rsidRDefault="00790F72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Siège</w:t>
                      </w:r>
                      <w:r w:rsidR="005113D6" w:rsidRPr="002F7911">
                        <w:rPr>
                          <w:rFonts w:ascii="Cocon" w:hAnsi="Cocon"/>
                          <w:b/>
                          <w:bCs/>
                        </w:rPr>
                        <w:t xml:space="preserve"> de Tomblaine</w:t>
                      </w:r>
                    </w:p>
                    <w:p w14:paraId="75F43C7D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13 rue Jean Moulin</w:t>
                      </w:r>
                    </w:p>
                    <w:p w14:paraId="75F43C7E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54510 TOMBLAINE</w:t>
                      </w:r>
                    </w:p>
                    <w:p w14:paraId="75F43C7F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03 83 18 87 64</w:t>
                      </w:r>
                    </w:p>
                  </w:txbxContent>
                </v:textbox>
              </v:shape>
              <v:shape id="Zone de texte 2" o:spid="_x0000_s1028" type="#_x0000_t202" style="position:absolute;left:23813;top:8197;width:14028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75F43C80" w14:textId="77777777" w:rsidR="005113D6" w:rsidRPr="002F7911" w:rsidRDefault="005113D6" w:rsidP="00825F57">
                      <w:pPr>
                        <w:pStyle w:val="En-tteetpieddepage"/>
                        <w:rPr>
                          <w:rFonts w:ascii="Cocon" w:hAnsi="Cocon"/>
                          <w:b/>
                          <w:bCs/>
                        </w:rPr>
                      </w:pPr>
                      <w:r w:rsidRPr="002F7911">
                        <w:rPr>
                          <w:rFonts w:ascii="Cocon" w:hAnsi="Cocon"/>
                          <w:b/>
                          <w:bCs/>
                        </w:rPr>
                        <w:t>Antenne de Strasbourg</w:t>
                      </w:r>
                    </w:p>
                    <w:p w14:paraId="75F43C81" w14:textId="3ADEA41C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4 rue Jean Mentelin</w:t>
                      </w:r>
                    </w:p>
                    <w:p w14:paraId="75F43C82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67035 STRASBOURG CEDEX</w:t>
                      </w:r>
                    </w:p>
                    <w:p w14:paraId="75F43C83" w14:textId="77777777" w:rsidR="005113D6" w:rsidRPr="002F7911" w:rsidRDefault="005113D6" w:rsidP="00825F57">
                      <w:pPr>
                        <w:pStyle w:val="En-tteetpieddepage"/>
                        <w:rPr>
                          <w:b/>
                          <w:bCs/>
                        </w:rPr>
                      </w:pPr>
                      <w:r w:rsidRPr="002F7911">
                        <w:rPr>
                          <w:b/>
                          <w:bCs/>
                        </w:rPr>
                        <w:t>03 88 26 94 11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9" type="#_x0000_t75" style="position:absolute;left:55277;top:7053;width:611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">
                <v:imagedata r:id="rId2" o:title="LOGO_Adidas"/>
              </v:shape>
              <w10:wrap type="topAndBottom" anchorx="margin" anchory="page"/>
            </v:group>
          </w:pict>
        </mc:Fallback>
      </mc:AlternateContent>
    </w:r>
    <w:r w:rsidR="008C77E0">
      <w:rPr>
        <w:noProof/>
        <w:lang w:eastAsia="fr-FR"/>
      </w:rPr>
      <w:drawing>
        <wp:anchor distT="0" distB="0" distL="114300" distR="114300" simplePos="0" relativeHeight="251752448" behindDoc="0" locked="0" layoutInCell="1" allowOverlap="1" wp14:anchorId="66BD738D" wp14:editId="379FE3A5">
          <wp:simplePos x="0" y="0"/>
          <wp:positionH relativeFrom="column">
            <wp:posOffset>5744845</wp:posOffset>
          </wp:positionH>
          <wp:positionV relativeFrom="paragraph">
            <wp:posOffset>-188595</wp:posOffset>
          </wp:positionV>
          <wp:extent cx="525780" cy="612775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Logo-HD-HM-VYV-car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1424" behindDoc="0" locked="0" layoutInCell="1" allowOverlap="1" wp14:anchorId="116F3A94" wp14:editId="593093B8">
          <wp:simplePos x="0" y="0"/>
          <wp:positionH relativeFrom="column">
            <wp:posOffset>5112385</wp:posOffset>
          </wp:positionH>
          <wp:positionV relativeFrom="paragraph">
            <wp:posOffset>-3175</wp:posOffset>
          </wp:positionV>
          <wp:extent cx="548640" cy="414020"/>
          <wp:effectExtent l="0" t="0" r="3810" b="508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Sans titre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8592" behindDoc="0" locked="0" layoutInCell="1" allowOverlap="1" wp14:anchorId="17357A36" wp14:editId="5C2A2DEC">
          <wp:simplePos x="0" y="0"/>
          <wp:positionH relativeFrom="column">
            <wp:posOffset>4114165</wp:posOffset>
          </wp:positionH>
          <wp:positionV relativeFrom="paragraph">
            <wp:posOffset>99695</wp:posOffset>
          </wp:positionV>
          <wp:extent cx="967740" cy="448945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credit mutue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48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60640" behindDoc="1" locked="0" layoutInCell="1" allowOverlap="1" wp14:anchorId="6D6D270B" wp14:editId="15D9B610">
          <wp:simplePos x="0" y="0"/>
          <wp:positionH relativeFrom="column">
            <wp:posOffset>3256280</wp:posOffset>
          </wp:positionH>
          <wp:positionV relativeFrom="paragraph">
            <wp:posOffset>-363855</wp:posOffset>
          </wp:positionV>
          <wp:extent cx="1545590" cy="869315"/>
          <wp:effectExtent l="0" t="0" r="0" b="0"/>
          <wp:wrapNone/>
          <wp:docPr id="40" name="Image 40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trait jaun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4559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6544" behindDoc="0" locked="0" layoutInCell="1" allowOverlap="1" wp14:anchorId="30547C59" wp14:editId="62C40AA8">
          <wp:simplePos x="0" y="0"/>
          <wp:positionH relativeFrom="column">
            <wp:posOffset>3093085</wp:posOffset>
          </wp:positionH>
          <wp:positionV relativeFrom="paragraph">
            <wp:posOffset>-518160</wp:posOffset>
          </wp:positionV>
          <wp:extent cx="731520" cy="731520"/>
          <wp:effectExtent l="0" t="0" r="0" b="0"/>
          <wp:wrapNone/>
          <wp:docPr id="38" name="Image 38" descr="Une image contenant aéronef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FFJD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</w:rPr>
      <w:drawing>
        <wp:anchor distT="0" distB="0" distL="114300" distR="114300" simplePos="0" relativeHeight="251755520" behindDoc="0" locked="0" layoutInCell="1" allowOverlap="1" wp14:anchorId="6AAD32FC" wp14:editId="74AE6E22">
          <wp:simplePos x="0" y="0"/>
          <wp:positionH relativeFrom="column">
            <wp:posOffset>3016885</wp:posOffset>
          </wp:positionH>
          <wp:positionV relativeFrom="paragraph">
            <wp:posOffset>157480</wp:posOffset>
          </wp:positionV>
          <wp:extent cx="914400" cy="279400"/>
          <wp:effectExtent l="0" t="0" r="0" b="635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nd_Est_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4496" behindDoc="0" locked="0" layoutInCell="1" allowOverlap="1" wp14:anchorId="19E546F3" wp14:editId="13CB2DF3">
          <wp:simplePos x="0" y="0"/>
          <wp:positionH relativeFrom="column">
            <wp:posOffset>2338705</wp:posOffset>
          </wp:positionH>
          <wp:positionV relativeFrom="paragraph">
            <wp:posOffset>-273050</wp:posOffset>
          </wp:positionV>
          <wp:extent cx="556260" cy="714375"/>
          <wp:effectExtent l="0" t="0" r="0" b="9525"/>
          <wp:wrapNone/>
          <wp:docPr id="36" name="Image 3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MarianneSports_Q_300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77E0">
      <w:rPr>
        <w:noProof/>
        <w:lang w:eastAsia="fr-FR"/>
      </w:rPr>
      <w:drawing>
        <wp:anchor distT="0" distB="0" distL="114300" distR="114300" simplePos="0" relativeHeight="251753472" behindDoc="0" locked="0" layoutInCell="1" allowOverlap="1" wp14:anchorId="14571FD0" wp14:editId="713907DA">
          <wp:simplePos x="0" y="0"/>
          <wp:positionH relativeFrom="column">
            <wp:posOffset>1374458</wp:posOffset>
          </wp:positionH>
          <wp:positionV relativeFrom="paragraph">
            <wp:posOffset>-362268</wp:posOffset>
          </wp:positionV>
          <wp:extent cx="1545590" cy="869315"/>
          <wp:effectExtent l="0" t="0" r="0" b="0"/>
          <wp:wrapNone/>
          <wp:docPr id="34" name="Image 34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trait jaun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45590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50D">
      <w:rPr>
        <w:noProof/>
        <w:lang w:eastAsia="fr-FR"/>
      </w:rPr>
      <w:drawing>
        <wp:anchor distT="0" distB="0" distL="114300" distR="114300" simplePos="0" relativeHeight="251746304" behindDoc="0" locked="0" layoutInCell="1" allowOverlap="1" wp14:anchorId="073CB961" wp14:editId="33A6BACF">
          <wp:simplePos x="0" y="0"/>
          <wp:positionH relativeFrom="column">
            <wp:posOffset>5444490</wp:posOffset>
          </wp:positionH>
          <wp:positionV relativeFrom="paragraph">
            <wp:posOffset>7277182</wp:posOffset>
          </wp:positionV>
          <wp:extent cx="510540" cy="655342"/>
          <wp:effectExtent l="0" t="0" r="3810" b="0"/>
          <wp:wrapNone/>
          <wp:docPr id="4" name="Image 4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ianneSports_Q_300.jpg"/>
                  <pic:cNvPicPr/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655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50D">
      <w:rPr>
        <w:noProof/>
        <w:lang w:eastAsia="fr-FR"/>
      </w:rPr>
      <w:drawing>
        <wp:anchor distT="0" distB="0" distL="114300" distR="114300" simplePos="0" relativeHeight="251747328" behindDoc="0" locked="0" layoutInCell="1" allowOverlap="1" wp14:anchorId="71423679" wp14:editId="1E596534">
          <wp:simplePos x="0" y="0"/>
          <wp:positionH relativeFrom="column">
            <wp:posOffset>4784725</wp:posOffset>
          </wp:positionH>
          <wp:positionV relativeFrom="paragraph">
            <wp:posOffset>7276547</wp:posOffset>
          </wp:positionV>
          <wp:extent cx="487089" cy="568156"/>
          <wp:effectExtent l="0" t="0" r="8255" b="381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-HD-HM-VYV-carre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89" cy="568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E8D">
      <w:rPr>
        <w:noProof/>
        <w:lang w:eastAsia="fr-FR"/>
      </w:rPr>
      <w:drawing>
        <wp:anchor distT="0" distB="0" distL="114300" distR="114300" simplePos="0" relativeHeight="251750400" behindDoc="0" locked="0" layoutInCell="1" allowOverlap="1" wp14:anchorId="3361DFA8" wp14:editId="668C32BC">
          <wp:simplePos x="0" y="0"/>
          <wp:positionH relativeFrom="column">
            <wp:posOffset>2124822</wp:posOffset>
          </wp:positionH>
          <wp:positionV relativeFrom="paragraph">
            <wp:posOffset>7201535</wp:posOffset>
          </wp:positionV>
          <wp:extent cx="792480" cy="792480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yDLoRJr_400x400.jpg"/>
                  <pic:cNvPicPr/>
                </pic:nvPicPr>
                <pic:blipFill>
                  <a:blip r:embed="rId11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backgroundRemoval t="10000" b="90000" l="10000" r="90000">
                                <a14:foregroundMark x1="54000" y1="42000" x2="54000" y2="42000"/>
                                <a14:foregroundMark x1="59500" y1="36500" x2="59500" y2="36500"/>
                                <a14:foregroundMark x1="63500" y1="52500" x2="63500" y2="52500"/>
                                <a14:foregroundMark x1="48750" y1="80750" x2="48750" y2="80750"/>
                                <a14:foregroundMark x1="49500" y1="73250" x2="49500" y2="73250"/>
                                <a14:foregroundMark x1="51500" y1="81250" x2="51500" y2="81250"/>
                                <a14:foregroundMark x1="62250" y1="76750" x2="62250" y2="76750"/>
                                <a14:foregroundMark x1="68250" y1="76250" x2="68250" y2="76250"/>
                                <a14:foregroundMark x1="40500" y1="75500" x2="40500" y2="75500"/>
                                <a14:foregroundMark x1="34750" y1="75500" x2="34750" y2="75500"/>
                                <a14:foregroundMark x1="44750" y1="52500" x2="44750" y2="52500"/>
                                <a14:foregroundMark x1="46000" y1="57500" x2="46000" y2="57500"/>
                                <a14:foregroundMark x1="41750" y1="43750" x2="41750" y2="43750"/>
                                <a14:backgroundMark x1="60000" y1="79250" x2="60000" y2="79250"/>
                                <a14:backgroundMark x1="67000" y1="79250" x2="67000" y2="79250"/>
                                <a14:backgroundMark x1="50750" y1="48750" x2="50750" y2="48750"/>
                                <a14:backgroundMark x1="80250" y1="50000" x2="80250" y2="5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E8D">
      <w:rPr>
        <w:noProof/>
        <w:lang w:eastAsia="fr-FR"/>
      </w:rPr>
      <w:drawing>
        <wp:anchor distT="0" distB="0" distL="114300" distR="114300" simplePos="0" relativeHeight="251748352" behindDoc="0" locked="0" layoutInCell="1" allowOverlap="1" wp14:anchorId="541D1FF5" wp14:editId="5300BBEE">
          <wp:simplePos x="0" y="0"/>
          <wp:positionH relativeFrom="column">
            <wp:posOffset>1363028</wp:posOffset>
          </wp:positionH>
          <wp:positionV relativeFrom="paragraph">
            <wp:posOffset>7117199</wp:posOffset>
          </wp:positionV>
          <wp:extent cx="1561253" cy="878205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ans titre.png"/>
                  <pic:cNvPicPr/>
                </pic:nvPicPr>
                <pic:blipFill>
                  <a:blip r:embed="rId13">
                    <a:extLst>
                      <a:ext uri="{BEBA8EAE-BF5A-486C-A8C5-ECC9F3942E4B}">
                        <a14:imgProps xmlns:a14="http://schemas.microsoft.com/office/drawing/2010/main">
                          <a14:imgLayer r:embed="rId14">
                            <a14:imgEffect>
                              <a14:backgroundRemoval t="10000" b="90000" l="10000" r="90000">
                                <a14:foregroundMark x1="41146" y1="47994" x2="41146" y2="47994"/>
                                <a14:foregroundMark x1="71007" y1="47994" x2="71007" y2="4799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61253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03049" w14:textId="77777777" w:rsidR="001C09D8" w:rsidRDefault="001C09D8" w:rsidP="0044487B">
      <w:pPr>
        <w:spacing w:after="0" w:line="240" w:lineRule="auto"/>
      </w:pPr>
      <w:r>
        <w:separator/>
      </w:r>
    </w:p>
  </w:footnote>
  <w:footnote w:type="continuationSeparator" w:id="0">
    <w:p w14:paraId="23A61BF8" w14:textId="77777777" w:rsidR="001C09D8" w:rsidRDefault="001C09D8" w:rsidP="00444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43C5D" w14:textId="7530A012" w:rsidR="0044487B" w:rsidRDefault="00644535" w:rsidP="00CD6476">
    <w:pPr>
      <w:pStyle w:val="En-tte"/>
      <w:ind w:right="-200"/>
    </w:pPr>
    <w:r>
      <w:rPr>
        <w:noProof/>
        <w:lang w:eastAsia="fr-FR"/>
      </w:rPr>
      <w:drawing>
        <wp:anchor distT="0" distB="0" distL="114300" distR="114300" simplePos="0" relativeHeight="251576320" behindDoc="1" locked="0" layoutInCell="1" allowOverlap="1" wp14:anchorId="75F43C62" wp14:editId="5361AA37">
          <wp:simplePos x="0" y="0"/>
          <wp:positionH relativeFrom="column">
            <wp:posOffset>-76835</wp:posOffset>
          </wp:positionH>
          <wp:positionV relativeFrom="page">
            <wp:posOffset>45720</wp:posOffset>
          </wp:positionV>
          <wp:extent cx="1926590" cy="1363980"/>
          <wp:effectExtent l="0" t="0" r="0" b="0"/>
          <wp:wrapTopAndBottom/>
          <wp:docPr id="3" name="Image 3" descr="C:\Users\Emma\Google Drive\PRO\COE\CLIENTS\LIGUE GRAND EST JUDO\RECEPT\LGEJ-Fond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\Google Drive\PRO\COE\CLIENTS\LIGUE GRAND EST JUDO\RECEPT\LGEJ-Fond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1363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5F43C64" wp14:editId="1BCE4C79">
              <wp:simplePos x="0" y="0"/>
              <wp:positionH relativeFrom="column">
                <wp:posOffset>1508125</wp:posOffset>
              </wp:positionH>
              <wp:positionV relativeFrom="page">
                <wp:posOffset>7620</wp:posOffset>
              </wp:positionV>
              <wp:extent cx="5143500" cy="1333500"/>
              <wp:effectExtent l="0" t="0" r="0" b="0"/>
              <wp:wrapTopAndBottom/>
              <wp:docPr id="1" name="Triangle isocè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0" cy="1333500"/>
                      </a:xfrm>
                      <a:custGeom>
                        <a:avLst/>
                        <a:gdLst>
                          <a:gd name="connsiteX0" fmla="*/ 0 w 800100"/>
                          <a:gd name="connsiteY0" fmla="*/ 617855 h 617855"/>
                          <a:gd name="connsiteX1" fmla="*/ 400050 w 800100"/>
                          <a:gd name="connsiteY1" fmla="*/ 0 h 617855"/>
                          <a:gd name="connsiteX2" fmla="*/ 800100 w 800100"/>
                          <a:gd name="connsiteY2" fmla="*/ 617855 h 617855"/>
                          <a:gd name="connsiteX3" fmla="*/ 0 w 800100"/>
                          <a:gd name="connsiteY3" fmla="*/ 617855 h 617855"/>
                          <a:gd name="connsiteX0" fmla="*/ 0 w 1027430"/>
                          <a:gd name="connsiteY0" fmla="*/ 617855 h 798830"/>
                          <a:gd name="connsiteX1" fmla="*/ 400050 w 1027430"/>
                          <a:gd name="connsiteY1" fmla="*/ 0 h 798830"/>
                          <a:gd name="connsiteX2" fmla="*/ 1027430 w 1027430"/>
                          <a:gd name="connsiteY2" fmla="*/ 798830 h 798830"/>
                          <a:gd name="connsiteX3" fmla="*/ 0 w 1027430"/>
                          <a:gd name="connsiteY3" fmla="*/ 617855 h 798830"/>
                          <a:gd name="connsiteX0" fmla="*/ 0 w 1027430"/>
                          <a:gd name="connsiteY0" fmla="*/ 733425 h 914400"/>
                          <a:gd name="connsiteX1" fmla="*/ 1027430 w 1027430"/>
                          <a:gd name="connsiteY1" fmla="*/ 0 h 914400"/>
                          <a:gd name="connsiteX2" fmla="*/ 1027430 w 1027430"/>
                          <a:gd name="connsiteY2" fmla="*/ 914400 h 914400"/>
                          <a:gd name="connsiteX3" fmla="*/ 0 w 1027430"/>
                          <a:gd name="connsiteY3" fmla="*/ 733425 h 914400"/>
                          <a:gd name="connsiteX0" fmla="*/ 0 w 5143500"/>
                          <a:gd name="connsiteY0" fmla="*/ 0 h 914400"/>
                          <a:gd name="connsiteX1" fmla="*/ 5143500 w 5143500"/>
                          <a:gd name="connsiteY1" fmla="*/ 0 h 914400"/>
                          <a:gd name="connsiteX2" fmla="*/ 5143500 w 5143500"/>
                          <a:gd name="connsiteY2" fmla="*/ 914400 h 914400"/>
                          <a:gd name="connsiteX3" fmla="*/ 0 w 5143500"/>
                          <a:gd name="connsiteY3" fmla="*/ 0 h 9144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143500" h="914400">
                            <a:moveTo>
                              <a:pt x="0" y="0"/>
                            </a:moveTo>
                            <a:lnTo>
                              <a:pt x="5143500" y="0"/>
                            </a:lnTo>
                            <a:lnTo>
                              <a:pt x="5143500" y="9144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B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8867EF" id="Triangle isocèle 1" o:spid="_x0000_s1026" style="position:absolute;margin-left:118.75pt;margin-top:.6pt;width:405pt;height:1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435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" path="m,l5143500,r,914400l,xe" fillcolor="#ffb300" stroked="f" strokeweight="2pt">
              <v:path arrowok="t" o:connecttype="custom" o:connectlocs="0,0;5143500,0;5143500,1333500;0,0" o:connectangles="0,0,0,0"/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74DD4"/>
    <w:multiLevelType w:val="hybridMultilevel"/>
    <w:tmpl w:val="A6EE9552"/>
    <w:lvl w:ilvl="0" w:tplc="D1DC8234">
      <w:start w:val="21"/>
      <w:numFmt w:val="bullet"/>
      <w:lvlText w:val="-"/>
      <w:lvlJc w:val="left"/>
      <w:pPr>
        <w:ind w:left="1068" w:hanging="360"/>
      </w:pPr>
      <w:rPr>
        <w:rFonts w:ascii="Calibri" w:eastAsia="Times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2E0C78"/>
    <w:multiLevelType w:val="hybridMultilevel"/>
    <w:tmpl w:val="F63E60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6F"/>
    <w:rsid w:val="00046E7A"/>
    <w:rsid w:val="00066652"/>
    <w:rsid w:val="00076B15"/>
    <w:rsid w:val="00086F35"/>
    <w:rsid w:val="000A3878"/>
    <w:rsid w:val="000B383D"/>
    <w:rsid w:val="000D086F"/>
    <w:rsid w:val="000F5ECD"/>
    <w:rsid w:val="00111A09"/>
    <w:rsid w:val="00151A7C"/>
    <w:rsid w:val="0016599D"/>
    <w:rsid w:val="001B6E38"/>
    <w:rsid w:val="001C09D8"/>
    <w:rsid w:val="002379D3"/>
    <w:rsid w:val="002430BD"/>
    <w:rsid w:val="0026729F"/>
    <w:rsid w:val="002805F3"/>
    <w:rsid w:val="002A0C6B"/>
    <w:rsid w:val="002B2D55"/>
    <w:rsid w:val="002C0625"/>
    <w:rsid w:val="002D131B"/>
    <w:rsid w:val="002F7911"/>
    <w:rsid w:val="003079DA"/>
    <w:rsid w:val="00323F73"/>
    <w:rsid w:val="00330F64"/>
    <w:rsid w:val="00331CC6"/>
    <w:rsid w:val="00341F77"/>
    <w:rsid w:val="00350B5B"/>
    <w:rsid w:val="003511B7"/>
    <w:rsid w:val="003D61E3"/>
    <w:rsid w:val="003D6C37"/>
    <w:rsid w:val="00406457"/>
    <w:rsid w:val="00432695"/>
    <w:rsid w:val="00442680"/>
    <w:rsid w:val="0044487B"/>
    <w:rsid w:val="00483139"/>
    <w:rsid w:val="004C2967"/>
    <w:rsid w:val="004D2837"/>
    <w:rsid w:val="005113D6"/>
    <w:rsid w:val="00556ACB"/>
    <w:rsid w:val="005623DD"/>
    <w:rsid w:val="00582498"/>
    <w:rsid w:val="005C1D69"/>
    <w:rsid w:val="005D15FB"/>
    <w:rsid w:val="00600330"/>
    <w:rsid w:val="00614FD5"/>
    <w:rsid w:val="00617138"/>
    <w:rsid w:val="006423A7"/>
    <w:rsid w:val="00644535"/>
    <w:rsid w:val="00653720"/>
    <w:rsid w:val="00664A68"/>
    <w:rsid w:val="006B0691"/>
    <w:rsid w:val="006B7977"/>
    <w:rsid w:val="006E2625"/>
    <w:rsid w:val="006E3260"/>
    <w:rsid w:val="007071FE"/>
    <w:rsid w:val="007649F0"/>
    <w:rsid w:val="00790F72"/>
    <w:rsid w:val="00795F7B"/>
    <w:rsid w:val="007D65E5"/>
    <w:rsid w:val="007E151A"/>
    <w:rsid w:val="00825F57"/>
    <w:rsid w:val="00890328"/>
    <w:rsid w:val="0089148A"/>
    <w:rsid w:val="008C051E"/>
    <w:rsid w:val="008C6CDE"/>
    <w:rsid w:val="008C77E0"/>
    <w:rsid w:val="009174D3"/>
    <w:rsid w:val="00953099"/>
    <w:rsid w:val="00975E81"/>
    <w:rsid w:val="009813EF"/>
    <w:rsid w:val="00986C88"/>
    <w:rsid w:val="009B0EEA"/>
    <w:rsid w:val="009B3942"/>
    <w:rsid w:val="009B7622"/>
    <w:rsid w:val="009D35F6"/>
    <w:rsid w:val="009E1F7D"/>
    <w:rsid w:val="00A37435"/>
    <w:rsid w:val="00A57A1D"/>
    <w:rsid w:val="00A64D9C"/>
    <w:rsid w:val="00A869AD"/>
    <w:rsid w:val="00A93218"/>
    <w:rsid w:val="00AE2D75"/>
    <w:rsid w:val="00AE54AE"/>
    <w:rsid w:val="00B01A66"/>
    <w:rsid w:val="00B17605"/>
    <w:rsid w:val="00B23505"/>
    <w:rsid w:val="00B53E8D"/>
    <w:rsid w:val="00B673A2"/>
    <w:rsid w:val="00B74BDE"/>
    <w:rsid w:val="00B7698B"/>
    <w:rsid w:val="00BB793F"/>
    <w:rsid w:val="00C46967"/>
    <w:rsid w:val="00C5529E"/>
    <w:rsid w:val="00C61E4F"/>
    <w:rsid w:val="00C8021F"/>
    <w:rsid w:val="00CA3621"/>
    <w:rsid w:val="00CD6476"/>
    <w:rsid w:val="00CF6917"/>
    <w:rsid w:val="00D06843"/>
    <w:rsid w:val="00D33759"/>
    <w:rsid w:val="00D34BE1"/>
    <w:rsid w:val="00D34EA9"/>
    <w:rsid w:val="00D7304D"/>
    <w:rsid w:val="00D97380"/>
    <w:rsid w:val="00DB70D7"/>
    <w:rsid w:val="00DC0E14"/>
    <w:rsid w:val="00DC6170"/>
    <w:rsid w:val="00DE2E08"/>
    <w:rsid w:val="00E158A9"/>
    <w:rsid w:val="00E1713C"/>
    <w:rsid w:val="00E32608"/>
    <w:rsid w:val="00E37B1D"/>
    <w:rsid w:val="00E80B24"/>
    <w:rsid w:val="00E926CB"/>
    <w:rsid w:val="00EB252E"/>
    <w:rsid w:val="00F07D04"/>
    <w:rsid w:val="00F44750"/>
    <w:rsid w:val="00F53FA9"/>
    <w:rsid w:val="00FD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43C4B"/>
  <w15:docId w15:val="{AE0E711B-FF5A-49D3-A13F-47CCF5EA0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750"/>
  </w:style>
  <w:style w:type="paragraph" w:styleId="Titre1">
    <w:name w:val="heading 1"/>
    <w:basedOn w:val="Normal"/>
    <w:next w:val="Normal"/>
    <w:link w:val="Titre1Car"/>
    <w:uiPriority w:val="9"/>
    <w:rsid w:val="00066652"/>
    <w:pPr>
      <w:keepNext/>
      <w:keepLines/>
      <w:spacing w:before="240" w:after="0"/>
      <w:outlineLvl w:val="0"/>
    </w:pPr>
    <w:rPr>
      <w:rFonts w:ascii="Cocon" w:eastAsiaTheme="majorEastAsia" w:hAnsi="Cocon" w:cstheme="majorBidi"/>
      <w:sz w:val="2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066652"/>
    <w:pPr>
      <w:keepNext/>
      <w:keepLines/>
      <w:spacing w:before="40" w:after="0"/>
      <w:outlineLvl w:val="1"/>
    </w:pPr>
    <w:rPr>
      <w:rFonts w:ascii="Cocon" w:eastAsiaTheme="majorEastAsia" w:hAnsi="Cocon" w:cstheme="majorBidi"/>
      <w:color w:val="FFB30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0666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87B"/>
  </w:style>
  <w:style w:type="paragraph" w:styleId="Pieddepage">
    <w:name w:val="footer"/>
    <w:basedOn w:val="Normal"/>
    <w:link w:val="PieddepageCar"/>
    <w:uiPriority w:val="99"/>
    <w:unhideWhenUsed/>
    <w:rsid w:val="00444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87B"/>
  </w:style>
  <w:style w:type="paragraph" w:styleId="Textedebulles">
    <w:name w:val="Balloon Text"/>
    <w:basedOn w:val="Normal"/>
    <w:link w:val="TextedebullesCar"/>
    <w:uiPriority w:val="99"/>
    <w:semiHidden/>
    <w:unhideWhenUsed/>
    <w:rsid w:val="0095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099"/>
    <w:rPr>
      <w:rFonts w:ascii="Tahoma" w:hAnsi="Tahoma" w:cs="Tahoma"/>
      <w:sz w:val="16"/>
      <w:szCs w:val="16"/>
    </w:rPr>
  </w:style>
  <w:style w:type="character" w:styleId="Lienhypertexte">
    <w:name w:val="Hyperlink"/>
    <w:rsid w:val="007649F0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F44750"/>
    <w:pPr>
      <w:spacing w:after="0" w:line="240" w:lineRule="auto"/>
    </w:pPr>
  </w:style>
  <w:style w:type="paragraph" w:customStyle="1" w:styleId="En-tteetpieddepage">
    <w:name w:val="En-tête et pied de page"/>
    <w:basedOn w:val="Sansinterligne"/>
    <w:link w:val="En-tteetpieddepageCar"/>
    <w:qFormat/>
    <w:rsid w:val="00825F57"/>
    <w:pPr>
      <w:jc w:val="center"/>
    </w:pPr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66652"/>
    <w:rPr>
      <w:rFonts w:ascii="Cocon" w:eastAsiaTheme="majorEastAsia" w:hAnsi="Cocon" w:cstheme="majorBidi"/>
      <w:sz w:val="20"/>
      <w:szCs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44750"/>
  </w:style>
  <w:style w:type="character" w:customStyle="1" w:styleId="En-tteetpieddepageCar">
    <w:name w:val="En-tête et pied de page Car"/>
    <w:basedOn w:val="SansinterligneCar"/>
    <w:link w:val="En-tteetpieddepage"/>
    <w:rsid w:val="00825F57"/>
    <w:rPr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66652"/>
    <w:rPr>
      <w:rFonts w:ascii="Cocon" w:eastAsiaTheme="majorEastAsia" w:hAnsi="Cocon" w:cstheme="majorBidi"/>
      <w:color w:val="FFB300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66652"/>
    <w:pPr>
      <w:spacing w:after="0" w:line="240" w:lineRule="auto"/>
      <w:contextualSpacing/>
    </w:pPr>
    <w:rPr>
      <w:rFonts w:ascii="Cocon" w:eastAsiaTheme="majorEastAsia" w:hAnsi="Cocon" w:cstheme="majorBidi"/>
      <w:kern w:val="28"/>
      <w:sz w:val="2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6652"/>
    <w:rPr>
      <w:rFonts w:ascii="Cocon" w:eastAsiaTheme="majorEastAsia" w:hAnsi="Cocon" w:cstheme="majorBidi"/>
      <w:kern w:val="28"/>
      <w:sz w:val="2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6652"/>
    <w:pPr>
      <w:numPr>
        <w:ilvl w:val="1"/>
      </w:numPr>
      <w:spacing w:after="160"/>
    </w:pPr>
    <w:rPr>
      <w:rFonts w:eastAsiaTheme="minorEastAsia"/>
      <w:b/>
      <w:color w:val="FFB300"/>
      <w:spacing w:val="15"/>
      <w:sz w:val="30"/>
    </w:rPr>
  </w:style>
  <w:style w:type="character" w:customStyle="1" w:styleId="Sous-titreCar">
    <w:name w:val="Sous-titre Car"/>
    <w:basedOn w:val="Policepardfaut"/>
    <w:link w:val="Sous-titre"/>
    <w:uiPriority w:val="11"/>
    <w:rsid w:val="00066652"/>
    <w:rPr>
      <w:rFonts w:eastAsiaTheme="minorEastAsia"/>
      <w:b/>
      <w:color w:val="FFB300"/>
      <w:spacing w:val="15"/>
      <w:sz w:val="30"/>
    </w:rPr>
  </w:style>
  <w:style w:type="character" w:styleId="Accentuationlgre">
    <w:name w:val="Subtle Emphasis"/>
    <w:basedOn w:val="Policepardfaut"/>
    <w:uiPriority w:val="19"/>
    <w:qFormat/>
    <w:rsid w:val="003079DA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3079DA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079DA"/>
    <w:rPr>
      <w:b/>
      <w:i/>
      <w:iCs/>
      <w:color w:val="FFC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079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/>
      <w:iCs/>
      <w:color w:val="FFB30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079DA"/>
    <w:rPr>
      <w:b/>
      <w:i/>
      <w:iCs/>
      <w:color w:val="FFB300"/>
    </w:rPr>
  </w:style>
  <w:style w:type="character" w:styleId="Rfrencelgre">
    <w:name w:val="Subtle Reference"/>
    <w:basedOn w:val="Policepardfaut"/>
    <w:uiPriority w:val="31"/>
    <w:qFormat/>
    <w:rsid w:val="003079DA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3079DA"/>
    <w:rPr>
      <w:b/>
      <w:bCs/>
      <w:smallCaps/>
      <w:color w:val="FFC000"/>
      <w:spacing w:val="5"/>
    </w:rPr>
  </w:style>
  <w:style w:type="character" w:styleId="Titredulivre">
    <w:name w:val="Book Title"/>
    <w:basedOn w:val="Policepardfaut"/>
    <w:uiPriority w:val="33"/>
    <w:qFormat/>
    <w:rsid w:val="003079DA"/>
    <w:rPr>
      <w:b/>
      <w:bCs/>
      <w:i/>
      <w:iCs/>
      <w:spacing w:val="5"/>
    </w:rPr>
  </w:style>
  <w:style w:type="paragraph" w:styleId="Paragraphedeliste">
    <w:name w:val="List Paragraph"/>
    <w:basedOn w:val="Normal"/>
    <w:uiPriority w:val="34"/>
    <w:qFormat/>
    <w:rsid w:val="003079D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6665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0666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233;bastien%20GIRARDEY\Dropbox\FUSION%20DES%20REGIONS\ADMINISTRATIF\DOCUMENTS%20TYPES%20-%20ENT&#202;TE%20LGEJ\Courr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tat_x0020_du_x0020_document xmlns="f5496f3a-adcb-4393-8eb0-69b4ebc2967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FFJ" ma:contentTypeID="0x0101003C1AEDFE316A9D4084255B4890EFA0530030BD419C1A28044FA98799D56430C1CD" ma:contentTypeVersion="" ma:contentTypeDescription="" ma:contentTypeScope="" ma:versionID="43bef50763d31269ce0165138780bab8">
  <xsd:schema xmlns:xsd="http://www.w3.org/2001/XMLSchema" xmlns:xs="http://www.w3.org/2001/XMLSchema" xmlns:p="http://schemas.microsoft.com/office/2006/metadata/properties" xmlns:ns2="f5496f3a-adcb-4393-8eb0-69b4ebc29678" xmlns:ns3="c45cca8a-a09e-4050-adc1-cace8b7b7f23" xmlns:ns4="f8c7b601-88de-4c84-8c7c-0a8350ebf2fb" targetNamespace="http://schemas.microsoft.com/office/2006/metadata/properties" ma:root="true" ma:fieldsID="1207808f141f86e9425a2186e4f9f951" ns2:_="" ns3:_="" ns4:_="">
    <xsd:import namespace="f5496f3a-adcb-4393-8eb0-69b4ebc29678"/>
    <xsd:import namespace="c45cca8a-a09e-4050-adc1-cace8b7b7f23"/>
    <xsd:import namespace="f8c7b601-88de-4c84-8c7c-0a8350ebf2fb"/>
    <xsd:element name="properties">
      <xsd:complexType>
        <xsd:sequence>
          <xsd:element name="documentManagement">
            <xsd:complexType>
              <xsd:all>
                <xsd:element ref="ns2:Etat_x0020_du_x0020_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96f3a-adcb-4393-8eb0-69b4ebc29678" elementFormDefault="qualified">
    <xsd:import namespace="http://schemas.microsoft.com/office/2006/documentManagement/types"/>
    <xsd:import namespace="http://schemas.microsoft.com/office/infopath/2007/PartnerControls"/>
    <xsd:element name="Etat_x0020_du_x0020_document" ma:index="2" nillable="true" ma:displayName="Etat du document" ma:format="Dropdown" ma:internalName="Etat_x0020_du_x0020_document">
      <xsd:simpleType>
        <xsd:restriction base="dms:Choice">
          <xsd:enumeration value="A valider"/>
          <xsd:enumeration value="Validé"/>
          <xsd:enumeration value="Approuvé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cca8a-a09e-4050-adc1-cace8b7b7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7b601-88de-4c84-8c7c-0a8350ebf2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3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66405D-8C76-46D6-8E26-D0C381CC5847}">
  <ds:schemaRefs>
    <ds:schemaRef ds:uri="http://schemas.microsoft.com/office/2006/metadata/properties"/>
    <ds:schemaRef ds:uri="http://schemas.microsoft.com/office/infopath/2007/PartnerControls"/>
    <ds:schemaRef ds:uri="f5496f3a-adcb-4393-8eb0-69b4ebc29678"/>
  </ds:schemaRefs>
</ds:datastoreItem>
</file>

<file path=customXml/itemProps2.xml><?xml version="1.0" encoding="utf-8"?>
<ds:datastoreItem xmlns:ds="http://schemas.openxmlformats.org/officeDocument/2006/customXml" ds:itemID="{4442E5C5-BCB2-4443-B8B5-D5EC211C0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ABA5D4-5F6F-4631-BCB4-5E8256CD8F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C6555-E702-4C0B-AFC3-2F0290DB4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96f3a-adcb-4393-8eb0-69b4ebc29678"/>
    <ds:schemaRef ds:uri="c45cca8a-a09e-4050-adc1-cace8b7b7f23"/>
    <ds:schemaRef ds:uri="f8c7b601-88de-4c84-8c7c-0a8350ebf2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Courrier-Entete</Template>
  <TotalTime>87</TotalTime>
  <Pages>2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GIRARDEY</dc:creator>
  <cp:lastModifiedBy>Corentin KOENIG</cp:lastModifiedBy>
  <cp:revision>59</cp:revision>
  <cp:lastPrinted>2020-06-26T14:22:00Z</cp:lastPrinted>
  <dcterms:created xsi:type="dcterms:W3CDTF">2019-03-20T13:40:00Z</dcterms:created>
  <dcterms:modified xsi:type="dcterms:W3CDTF">2020-06-26T14:25:00Z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0x0101003C1AEDFE316A9D4084255B4890EFA0530030BD419C1A28044FA98799D56430C1CD</vt:lpwstr>
  </property>
</Properties>
</file>